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987" w:rsidRPr="007C388B" w:rsidRDefault="007C6987" w:rsidP="001C522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C388B">
        <w:rPr>
          <w:rFonts w:ascii="Times New Roman" w:hAnsi="Times New Roman"/>
          <w:b/>
          <w:sz w:val="28"/>
          <w:szCs w:val="28"/>
        </w:rPr>
        <w:t xml:space="preserve">Давайте познакомимся </w:t>
      </w:r>
    </w:p>
    <w:p w:rsidR="007C6987" w:rsidRPr="007C388B" w:rsidRDefault="007C6987" w:rsidP="001C522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7C388B">
        <w:rPr>
          <w:rFonts w:ascii="Times New Roman" w:hAnsi="Times New Roman"/>
          <w:i/>
          <w:sz w:val="28"/>
          <w:szCs w:val="28"/>
        </w:rPr>
        <w:t>Анкета для родителей первоклассников</w:t>
      </w:r>
    </w:p>
    <w:p w:rsidR="007C6987" w:rsidRPr="007C388B" w:rsidRDefault="007C6987" w:rsidP="001C522A">
      <w:pPr>
        <w:pStyle w:val="NormalWeb"/>
        <w:shd w:val="clear" w:color="auto" w:fill="FFFFFF"/>
        <w:spacing w:before="0" w:beforeAutospacing="0" w:after="0" w:afterAutospacing="0" w:line="300" w:lineRule="atLeast"/>
        <w:ind w:firstLine="539"/>
        <w:jc w:val="both"/>
        <w:rPr>
          <w:sz w:val="16"/>
          <w:szCs w:val="16"/>
        </w:rPr>
      </w:pPr>
    </w:p>
    <w:p w:rsidR="007C6987" w:rsidRPr="007C388B" w:rsidRDefault="007C6987" w:rsidP="001C522A">
      <w:pPr>
        <w:pStyle w:val="NormalWeb"/>
        <w:shd w:val="clear" w:color="auto" w:fill="FFFFFF"/>
        <w:spacing w:before="0" w:beforeAutospacing="0" w:after="0" w:afterAutospacing="0" w:line="300" w:lineRule="atLeast"/>
        <w:ind w:firstLine="539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Уважаемые родители первоклассников! Для меня, кла</w:t>
      </w:r>
      <w:r>
        <w:rPr>
          <w:sz w:val="28"/>
          <w:szCs w:val="28"/>
        </w:rPr>
        <w:t>ссного руководителя 1 класса</w:t>
      </w:r>
      <w:r w:rsidRPr="007C388B">
        <w:rPr>
          <w:sz w:val="28"/>
          <w:szCs w:val="28"/>
        </w:rPr>
        <w:t>, очень важно создать для каждого школьника комфортные условия в коллективе, сд</w:t>
      </w:r>
      <w:r w:rsidRPr="007C388B">
        <w:rPr>
          <w:sz w:val="28"/>
          <w:szCs w:val="28"/>
        </w:rPr>
        <w:t>е</w:t>
      </w:r>
      <w:r w:rsidRPr="007C388B">
        <w:rPr>
          <w:sz w:val="28"/>
          <w:szCs w:val="28"/>
        </w:rPr>
        <w:t>лать так, чтобы ему было интересно на уроках и весело на переменах. Лучшими помо</w:t>
      </w:r>
      <w:r w:rsidRPr="007C388B">
        <w:rPr>
          <w:sz w:val="28"/>
          <w:szCs w:val="28"/>
        </w:rPr>
        <w:t>щ</w:t>
      </w:r>
      <w:r w:rsidRPr="007C388B">
        <w:rPr>
          <w:sz w:val="28"/>
          <w:szCs w:val="28"/>
        </w:rPr>
        <w:t>никами в этом деле являются, конечно же, родители. Думаю, что и Вам хочется, чтобы у Вашего ребёнка в школе появились верные друзья и надёжные товарищи. Поэтому прошу Вас и</w:t>
      </w:r>
      <w:r w:rsidRPr="007C388B">
        <w:rPr>
          <w:sz w:val="28"/>
          <w:szCs w:val="28"/>
        </w:rPr>
        <w:t>с</w:t>
      </w:r>
      <w:r w:rsidRPr="007C388B">
        <w:rPr>
          <w:sz w:val="28"/>
          <w:szCs w:val="28"/>
        </w:rPr>
        <w:t>кренне ответить на вопросы анкеты - это позволит больше узнать о Вашей семье и псих</w:t>
      </w:r>
      <w:r w:rsidRPr="007C388B">
        <w:rPr>
          <w:sz w:val="28"/>
          <w:szCs w:val="28"/>
        </w:rPr>
        <w:t>о</w:t>
      </w:r>
      <w:r w:rsidRPr="007C388B">
        <w:rPr>
          <w:sz w:val="28"/>
          <w:szCs w:val="28"/>
        </w:rPr>
        <w:t>логических особенностях Вашего ребенка, чтобы найти к первокласснику индивидуал</w:t>
      </w:r>
      <w:r w:rsidRPr="007C388B">
        <w:rPr>
          <w:sz w:val="28"/>
          <w:szCs w:val="28"/>
        </w:rPr>
        <w:t>ь</w:t>
      </w:r>
      <w:r w:rsidRPr="007C388B">
        <w:rPr>
          <w:sz w:val="28"/>
          <w:szCs w:val="28"/>
        </w:rPr>
        <w:t>ный подход. Обещаю, что информация, которую Вы сообщите, не будет использов</w:t>
      </w:r>
      <w:r w:rsidRPr="007C388B">
        <w:rPr>
          <w:sz w:val="28"/>
          <w:szCs w:val="28"/>
        </w:rPr>
        <w:t>а</w:t>
      </w:r>
      <w:r w:rsidRPr="007C388B">
        <w:rPr>
          <w:sz w:val="28"/>
          <w:szCs w:val="28"/>
        </w:rPr>
        <w:t>на во вред Вашему ребёнку.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1. Фамилия, имя, отчество ребёнка ___________________________________ 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2. Дата рождения  ребёнка __________________________________________________</w:t>
      </w:r>
    </w:p>
    <w:p w:rsidR="007C6987" w:rsidRPr="007C388B" w:rsidRDefault="007C6987" w:rsidP="001C52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3. Домашний адрес (при несовпадении места прописки и проживания укажите оба адреса) _________________________________________________________________________</w:t>
      </w:r>
    </w:p>
    <w:p w:rsidR="007C6987" w:rsidRPr="007C388B" w:rsidRDefault="007C6987" w:rsidP="001C52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4. Домашний телефон _________________________________________________________ </w:t>
      </w:r>
    </w:p>
    <w:p w:rsidR="007C6987" w:rsidRPr="007C388B" w:rsidRDefault="007C6987" w:rsidP="00B209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5. Сведения о родителях:</w:t>
      </w:r>
    </w:p>
    <w:p w:rsidR="007C6987" w:rsidRPr="007C388B" w:rsidRDefault="007C6987" w:rsidP="00B209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5.1.1. Фамилия, имя, отчество отца ______________________________________________ _________________________________________________________________________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5.1.2. Дата рождения ______________  5.1.3.  Образование _______________________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5.1.4. Место работы ___________________________________________________________ 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5.1.5. Занимаемая должность ____________________________________________________ 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5.1.6. Служебный телефон ____________________сотовый телефон ___________________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5.1.7. Адрес электронной почты __________________________________________________</w:t>
      </w:r>
    </w:p>
    <w:p w:rsidR="007C6987" w:rsidRPr="007C388B" w:rsidRDefault="007C6987" w:rsidP="005E376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5.1.8. Любимое занятие в свободное время _______________________________________ 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5.2.1. Фамилия, имя, отчество матери _____________________________________________ _________________________________________________________________________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5.2.2. Дата рождения ____________  5.2.3. Образование ______________________________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5.2.4. Место работы _______________________________________________________ 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5.2.5. Занимаемая должность __________________________________________________ </w:t>
      </w:r>
    </w:p>
    <w:p w:rsidR="007C6987" w:rsidRPr="007C388B" w:rsidRDefault="007C6987" w:rsidP="008C4A7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5.2.6. Служебный телефон_________________сотовый телефон _______________________</w:t>
      </w:r>
    </w:p>
    <w:p w:rsidR="007C6987" w:rsidRPr="007C388B" w:rsidRDefault="007C6987" w:rsidP="008C4A7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5.2.7. Адрес электронной почты __________________________________________________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5.2.8. Любимое занятие в свободное время _________________________________________ </w:t>
      </w:r>
    </w:p>
    <w:p w:rsidR="007C6987" w:rsidRPr="007C388B" w:rsidRDefault="007C6987" w:rsidP="00B209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6. Сведения о семье:</w:t>
      </w:r>
    </w:p>
    <w:p w:rsidR="007C6987" w:rsidRPr="007C388B" w:rsidRDefault="007C6987" w:rsidP="00B20908">
      <w:pPr>
        <w:spacing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6.1. Количество взрослых членов семьи___________ 6.2. Количество детей____________</w:t>
      </w:r>
    </w:p>
    <w:p w:rsidR="007C6987" w:rsidRPr="007C388B" w:rsidRDefault="007C6987" w:rsidP="001C522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6.3. Социальное положение семьи (</w:t>
      </w:r>
      <w:r w:rsidRPr="007C388B">
        <w:rPr>
          <w:rFonts w:ascii="Times New Roman" w:hAnsi="Times New Roman"/>
          <w:i/>
          <w:sz w:val="28"/>
          <w:szCs w:val="28"/>
          <w:lang w:eastAsia="ru-RU"/>
        </w:rPr>
        <w:t>нужное подчеркнуть):</w:t>
      </w:r>
      <w:r w:rsidRPr="007C388B">
        <w:rPr>
          <w:rFonts w:ascii="Times New Roman" w:hAnsi="Times New Roman"/>
          <w:sz w:val="28"/>
          <w:szCs w:val="28"/>
          <w:lang w:eastAsia="ru-RU"/>
        </w:rPr>
        <w:t xml:space="preserve"> многодетная, неполная, мал</w:t>
      </w:r>
      <w:r w:rsidRPr="007C388B">
        <w:rPr>
          <w:rFonts w:ascii="Times New Roman" w:hAnsi="Times New Roman"/>
          <w:sz w:val="28"/>
          <w:szCs w:val="28"/>
          <w:lang w:eastAsia="ru-RU"/>
        </w:rPr>
        <w:t>о</w:t>
      </w:r>
      <w:r w:rsidRPr="007C388B">
        <w:rPr>
          <w:rFonts w:ascii="Times New Roman" w:hAnsi="Times New Roman"/>
          <w:sz w:val="28"/>
          <w:szCs w:val="28"/>
          <w:lang w:eastAsia="ru-RU"/>
        </w:rPr>
        <w:t>обеспеченная, семья безработных, семья чернобыльца, семья ветерана боевых действий, семья вынужденных переселенцев, ребенок опекаемый</w:t>
      </w:r>
    </w:p>
    <w:p w:rsidR="007C6987" w:rsidRPr="007C388B" w:rsidRDefault="007C6987" w:rsidP="0073364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6.4. Жилищно-бытовые условия семьи(</w:t>
      </w:r>
      <w:r w:rsidRPr="007C388B">
        <w:rPr>
          <w:rFonts w:ascii="Times New Roman" w:hAnsi="Times New Roman"/>
          <w:i/>
          <w:sz w:val="28"/>
          <w:szCs w:val="28"/>
          <w:lang w:eastAsia="ru-RU"/>
        </w:rPr>
        <w:t>нужное подчер</w:t>
      </w:r>
      <w:r w:rsidRPr="007C388B">
        <w:rPr>
          <w:rFonts w:ascii="Times New Roman" w:hAnsi="Times New Roman"/>
          <w:sz w:val="28"/>
          <w:szCs w:val="28"/>
          <w:lang w:eastAsia="ru-RU"/>
        </w:rPr>
        <w:t>кнуть):</w:t>
      </w:r>
    </w:p>
    <w:p w:rsidR="007C6987" w:rsidRPr="007C388B" w:rsidRDefault="007C6987" w:rsidP="0073364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- отдельная/коммунальная квартира </w:t>
      </w:r>
    </w:p>
    <w:p w:rsidR="007C6987" w:rsidRPr="007C388B" w:rsidRDefault="007C6987" w:rsidP="0073364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- у ребенка есть отдельная комната для проживания </w:t>
      </w:r>
    </w:p>
    <w:p w:rsidR="007C6987" w:rsidRPr="007C388B" w:rsidRDefault="007C6987" w:rsidP="0073364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- у ребенка есть место для учебных занятий и игр. </w:t>
      </w:r>
    </w:p>
    <w:p w:rsidR="007C6987" w:rsidRPr="007C388B" w:rsidRDefault="007C6987" w:rsidP="00A50E3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6.5. Есть ли в семье домашняя библиотека _________________________________________</w:t>
      </w:r>
    </w:p>
    <w:p w:rsidR="007C6987" w:rsidRPr="007C388B" w:rsidRDefault="007C6987" w:rsidP="00A50E3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6.6. Отношение в семье к табаку, алкоголю, наркотикам __________________________</w:t>
      </w:r>
    </w:p>
    <w:p w:rsidR="007C6987" w:rsidRPr="007C388B" w:rsidRDefault="007C6987" w:rsidP="0073364C">
      <w:pPr>
        <w:spacing w:after="0" w:line="270" w:lineRule="atLeast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6.7. Рассказывают ли взрослые члены семьи ребёнку о своей работе </w:t>
      </w:r>
      <w:r w:rsidRPr="007C388B">
        <w:rPr>
          <w:rFonts w:ascii="Times New Roman" w:hAnsi="Times New Roman"/>
          <w:i/>
          <w:sz w:val="28"/>
          <w:szCs w:val="28"/>
          <w:lang w:eastAsia="ru-RU"/>
        </w:rPr>
        <w:t>(нужное подчер</w:t>
      </w:r>
      <w:r w:rsidRPr="007C388B">
        <w:rPr>
          <w:rFonts w:ascii="Times New Roman" w:hAnsi="Times New Roman"/>
          <w:i/>
          <w:sz w:val="28"/>
          <w:szCs w:val="28"/>
          <w:lang w:eastAsia="ru-RU"/>
        </w:rPr>
        <w:t>к</w:t>
      </w:r>
      <w:r w:rsidRPr="007C388B">
        <w:rPr>
          <w:rFonts w:ascii="Times New Roman" w:hAnsi="Times New Roman"/>
          <w:i/>
          <w:sz w:val="28"/>
          <w:szCs w:val="28"/>
          <w:lang w:eastAsia="ru-RU"/>
        </w:rPr>
        <w:t>нуть)</w:t>
      </w:r>
      <w:r w:rsidRPr="007C388B">
        <w:rPr>
          <w:rFonts w:ascii="Times New Roman" w:hAnsi="Times New Roman"/>
          <w:sz w:val="28"/>
          <w:szCs w:val="28"/>
          <w:lang w:eastAsia="ru-RU"/>
        </w:rPr>
        <w:t xml:space="preserve"> : </w:t>
      </w:r>
    </w:p>
    <w:p w:rsidR="007C6987" w:rsidRPr="007C388B" w:rsidRDefault="007C6987" w:rsidP="0073364C">
      <w:pPr>
        <w:spacing w:after="0" w:line="270" w:lineRule="atLeast"/>
        <w:ind w:firstLine="150"/>
        <w:rPr>
          <w:rFonts w:ascii="Times New Roman" w:hAnsi="Times New Roman"/>
          <w:sz w:val="28"/>
          <w:szCs w:val="28"/>
          <w:lang w:eastAsia="ru-RU"/>
        </w:rPr>
        <w:sectPr w:rsidR="007C6987" w:rsidRPr="007C388B" w:rsidSect="004B7314">
          <w:footerReference w:type="default" r:id="rId7"/>
          <w:type w:val="continuous"/>
          <w:pgSz w:w="11906" w:h="16838"/>
          <w:pgMar w:top="426" w:right="424" w:bottom="284" w:left="567" w:header="708" w:footer="0" w:gutter="0"/>
          <w:cols w:space="708"/>
          <w:docGrid w:linePitch="360"/>
        </w:sectPr>
      </w:pPr>
    </w:p>
    <w:p w:rsidR="007C6987" w:rsidRPr="007C388B" w:rsidRDefault="007C6987" w:rsidP="0073364C">
      <w:pPr>
        <w:spacing w:after="0" w:line="270" w:lineRule="atLeast"/>
        <w:ind w:firstLine="150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-да; </w:t>
      </w:r>
    </w:p>
    <w:p w:rsidR="007C6987" w:rsidRPr="007C388B" w:rsidRDefault="007C6987" w:rsidP="0073364C">
      <w:pPr>
        <w:spacing w:after="0" w:line="270" w:lineRule="atLeast"/>
        <w:ind w:firstLine="150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- нет;</w:t>
      </w:r>
    </w:p>
    <w:p w:rsidR="007C6987" w:rsidRPr="007C388B" w:rsidRDefault="007C6987" w:rsidP="005476CE">
      <w:pPr>
        <w:spacing w:after="100" w:afterAutospacing="1" w:line="270" w:lineRule="atLeast"/>
        <w:ind w:firstLine="150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- иногда.</w:t>
      </w:r>
    </w:p>
    <w:p w:rsidR="007C6987" w:rsidRPr="007C388B" w:rsidRDefault="007C6987" w:rsidP="005476CE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  <w:sectPr w:rsidR="007C6987" w:rsidRPr="007C388B" w:rsidSect="005476CE">
          <w:type w:val="continuous"/>
          <w:pgSz w:w="11906" w:h="16838"/>
          <w:pgMar w:top="426" w:right="424" w:bottom="284" w:left="567" w:header="708" w:footer="0" w:gutter="0"/>
          <w:cols w:num="3" w:space="708"/>
          <w:docGrid w:linePitch="360"/>
        </w:sectPr>
      </w:pPr>
    </w:p>
    <w:p w:rsidR="007C6987" w:rsidRPr="007C388B" w:rsidRDefault="007C6987" w:rsidP="005476CE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6.8.1. Кто непосредственно занимается воспитанием детей (ребёнка)? ________________</w:t>
      </w:r>
    </w:p>
    <w:p w:rsidR="007C6987" w:rsidRPr="007C388B" w:rsidRDefault="007C6987" w:rsidP="005476CE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6.8.2.        Сколько часов родители занимаются с ребёнком в неделю и чем (подготовка домашних заданий, совместная уборка помещений, приготовление пищи, другие совмес</w:t>
      </w:r>
      <w:r w:rsidRPr="007C388B">
        <w:rPr>
          <w:rFonts w:ascii="Times New Roman" w:hAnsi="Times New Roman"/>
          <w:sz w:val="28"/>
          <w:szCs w:val="28"/>
          <w:lang w:eastAsia="ru-RU"/>
        </w:rPr>
        <w:t>т</w:t>
      </w:r>
      <w:r w:rsidRPr="007C388B">
        <w:rPr>
          <w:rFonts w:ascii="Times New Roman" w:hAnsi="Times New Roman"/>
          <w:sz w:val="28"/>
          <w:szCs w:val="28"/>
          <w:lang w:eastAsia="ru-RU"/>
        </w:rPr>
        <w:t>ные занятия) _______________________________________________________________</w:t>
      </w:r>
    </w:p>
    <w:p w:rsidR="007C6987" w:rsidRPr="007C388B" w:rsidRDefault="007C6987" w:rsidP="005476CE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pacing w:val="-15"/>
          <w:sz w:val="28"/>
          <w:szCs w:val="28"/>
          <w:lang w:eastAsia="ru-RU"/>
        </w:rPr>
        <w:t>6.9. 1.          </w:t>
      </w:r>
      <w:r w:rsidRPr="007C388B">
        <w:rPr>
          <w:rFonts w:ascii="Times New Roman" w:hAnsi="Times New Roman"/>
          <w:sz w:val="28"/>
          <w:szCs w:val="28"/>
          <w:lang w:eastAsia="ru-RU"/>
        </w:rPr>
        <w:t>Применяются ли в Вашей семье меры поощрения детей? Если применяются, то какие? __________________________________________________________________</w:t>
      </w:r>
    </w:p>
    <w:p w:rsidR="007C6987" w:rsidRPr="007C388B" w:rsidRDefault="007C6987" w:rsidP="007336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pacing w:val="-15"/>
          <w:sz w:val="28"/>
          <w:szCs w:val="28"/>
          <w:lang w:eastAsia="ru-RU"/>
        </w:rPr>
        <w:t>6.9.  2.         </w:t>
      </w:r>
      <w:r w:rsidRPr="007C388B">
        <w:rPr>
          <w:rFonts w:ascii="Times New Roman" w:hAnsi="Times New Roman"/>
          <w:sz w:val="28"/>
          <w:szCs w:val="28"/>
          <w:lang w:eastAsia="ru-RU"/>
        </w:rPr>
        <w:t>Применяются ли в Вашей семье меры наказания детей? Если применяются, то какие? ___________________________________________________________________</w:t>
      </w:r>
    </w:p>
    <w:p w:rsidR="007C6987" w:rsidRPr="007C388B" w:rsidRDefault="007C6987" w:rsidP="005476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6.10.    В какой профессиональной помощи педагогического коллектива школы нуждается Ваша семья?______________________________________________________________</w:t>
      </w:r>
    </w:p>
    <w:p w:rsidR="007C6987" w:rsidRPr="007C388B" w:rsidRDefault="007C6987" w:rsidP="007336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6.11. Можете ли Вы оказать посильную помощь школе/классу? Если можете, то какую  (благоустройство</w:t>
      </w:r>
      <w:r w:rsidRPr="007C388B">
        <w:rPr>
          <w:rFonts w:ascii="Times New Roman" w:hAnsi="Times New Roman"/>
          <w:spacing w:val="11"/>
          <w:sz w:val="28"/>
          <w:szCs w:val="28"/>
          <w:lang w:eastAsia="ru-RU"/>
        </w:rPr>
        <w:t xml:space="preserve"> кабинета, </w:t>
      </w:r>
      <w:r w:rsidRPr="007C388B">
        <w:rPr>
          <w:rFonts w:ascii="Times New Roman" w:hAnsi="Times New Roman"/>
          <w:spacing w:val="-2"/>
          <w:sz w:val="28"/>
          <w:szCs w:val="28"/>
          <w:lang w:eastAsia="ru-RU"/>
        </w:rPr>
        <w:t>пришкольного участка,</w:t>
      </w:r>
      <w:r w:rsidRPr="007C388B">
        <w:rPr>
          <w:rFonts w:ascii="Times New Roman" w:hAnsi="Times New Roman"/>
          <w:sz w:val="28"/>
          <w:szCs w:val="28"/>
          <w:lang w:eastAsia="ru-RU"/>
        </w:rPr>
        <w:t xml:space="preserve"> организация экскурсий, </w:t>
      </w:r>
      <w:r w:rsidRPr="007C388B">
        <w:rPr>
          <w:rFonts w:ascii="Times New Roman" w:hAnsi="Times New Roman"/>
          <w:spacing w:val="5"/>
          <w:sz w:val="28"/>
          <w:szCs w:val="28"/>
          <w:lang w:eastAsia="ru-RU"/>
        </w:rPr>
        <w:t>в</w:t>
      </w:r>
      <w:r w:rsidRPr="007C388B">
        <w:rPr>
          <w:rFonts w:ascii="Times New Roman" w:hAnsi="Times New Roman"/>
          <w:spacing w:val="5"/>
          <w:sz w:val="28"/>
          <w:szCs w:val="28"/>
          <w:lang w:eastAsia="ru-RU"/>
        </w:rPr>
        <w:t>ы</w:t>
      </w:r>
      <w:r w:rsidRPr="007C388B">
        <w:rPr>
          <w:rFonts w:ascii="Times New Roman" w:hAnsi="Times New Roman"/>
          <w:spacing w:val="5"/>
          <w:sz w:val="28"/>
          <w:szCs w:val="28"/>
          <w:lang w:eastAsia="ru-RU"/>
        </w:rPr>
        <w:t>пуск   газеты, </w:t>
      </w:r>
      <w:r w:rsidRPr="007C388B">
        <w:rPr>
          <w:rFonts w:ascii="Times New Roman" w:hAnsi="Times New Roman"/>
          <w:spacing w:val="-5"/>
          <w:sz w:val="28"/>
          <w:szCs w:val="28"/>
          <w:lang w:eastAsia="ru-RU"/>
        </w:rPr>
        <w:t>подготовка спектакля, проведение спортивного мероприятия</w:t>
      </w:r>
      <w:r w:rsidRPr="007C388B">
        <w:rPr>
          <w:rFonts w:ascii="Times New Roman" w:hAnsi="Times New Roman"/>
          <w:sz w:val="28"/>
          <w:szCs w:val="28"/>
          <w:lang w:eastAsia="ru-RU"/>
        </w:rPr>
        <w:t>)? _________________________________________________________________________</w:t>
      </w:r>
    </w:p>
    <w:p w:rsidR="007C6987" w:rsidRPr="007C388B" w:rsidRDefault="007C6987" w:rsidP="005476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6.12.    Можете ли Вы войти в состав родительского комитета?_______________________</w:t>
      </w:r>
    </w:p>
    <w:p w:rsidR="007C6987" w:rsidRPr="007C388B" w:rsidRDefault="007C6987" w:rsidP="007336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 6.13.    В какое время Вам удобно посещать школу (день недели, время)? ______________</w:t>
      </w:r>
    </w:p>
    <w:p w:rsidR="007C6987" w:rsidRPr="007C388B" w:rsidRDefault="007C6987" w:rsidP="007336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C6987" w:rsidRPr="007C388B" w:rsidRDefault="007C6987" w:rsidP="007336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pacing w:val="-15"/>
          <w:sz w:val="28"/>
          <w:szCs w:val="28"/>
          <w:lang w:eastAsia="ru-RU"/>
        </w:rPr>
        <w:t>6.14.           </w:t>
      </w:r>
      <w:r w:rsidRPr="007C388B">
        <w:rPr>
          <w:rFonts w:ascii="Times New Roman" w:hAnsi="Times New Roman"/>
          <w:spacing w:val="-18"/>
          <w:sz w:val="28"/>
          <w:szCs w:val="28"/>
          <w:lang w:eastAsia="ru-RU"/>
        </w:rPr>
        <w:t> </w:t>
      </w:r>
      <w:r w:rsidRPr="007C388B">
        <w:rPr>
          <w:rFonts w:ascii="Times New Roman" w:hAnsi="Times New Roman"/>
          <w:spacing w:val="2"/>
          <w:sz w:val="28"/>
          <w:szCs w:val="28"/>
          <w:lang w:eastAsia="ru-RU"/>
        </w:rPr>
        <w:t>Как   Вы   считаете,   какие совместные развлекательные, познавательные или спортивные мероприятия можно   было   бы   организовать </w:t>
      </w:r>
      <w:r w:rsidRPr="007C388B">
        <w:rPr>
          <w:rFonts w:ascii="Times New Roman" w:hAnsi="Times New Roman"/>
          <w:spacing w:val="-3"/>
          <w:sz w:val="28"/>
          <w:szCs w:val="28"/>
          <w:lang w:eastAsia="ru-RU"/>
        </w:rPr>
        <w:t>для Ваших детей? _________________________________________________________________________</w:t>
      </w:r>
    </w:p>
    <w:p w:rsidR="007C6987" w:rsidRPr="007C388B" w:rsidRDefault="007C6987" w:rsidP="004C4417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spacing w:val="5"/>
          <w:sz w:val="28"/>
          <w:szCs w:val="28"/>
          <w:lang w:eastAsia="ru-RU"/>
        </w:rPr>
      </w:pPr>
      <w:r w:rsidRPr="007C388B">
        <w:rPr>
          <w:rFonts w:ascii="Times New Roman" w:hAnsi="Times New Roman"/>
          <w:spacing w:val="-21"/>
          <w:sz w:val="28"/>
          <w:szCs w:val="28"/>
          <w:lang w:eastAsia="ru-RU"/>
        </w:rPr>
        <w:t>6.15.           </w:t>
      </w:r>
      <w:r w:rsidRPr="007C388B">
        <w:rPr>
          <w:rFonts w:ascii="Times New Roman" w:hAnsi="Times New Roman"/>
          <w:spacing w:val="-4"/>
          <w:sz w:val="28"/>
          <w:szCs w:val="28"/>
          <w:lang w:eastAsia="ru-RU"/>
        </w:rPr>
        <w:t>М</w:t>
      </w:r>
      <w:r w:rsidRPr="007C388B">
        <w:rPr>
          <w:rFonts w:ascii="Times New Roman" w:hAnsi="Times New Roman"/>
          <w:spacing w:val="11"/>
          <w:sz w:val="28"/>
          <w:szCs w:val="28"/>
          <w:lang w:eastAsia="ru-RU"/>
        </w:rPr>
        <w:t>огли бы Вы оказать непосредственную помощь в оформл</w:t>
      </w:r>
      <w:r w:rsidRPr="007C388B">
        <w:rPr>
          <w:rFonts w:ascii="Times New Roman" w:hAnsi="Times New Roman"/>
          <w:spacing w:val="11"/>
          <w:sz w:val="28"/>
          <w:szCs w:val="28"/>
          <w:lang w:eastAsia="ru-RU"/>
        </w:rPr>
        <w:t>е</w:t>
      </w:r>
      <w:r w:rsidRPr="007C388B">
        <w:rPr>
          <w:rFonts w:ascii="Times New Roman" w:hAnsi="Times New Roman"/>
          <w:spacing w:val="11"/>
          <w:sz w:val="28"/>
          <w:szCs w:val="28"/>
          <w:lang w:eastAsia="ru-RU"/>
        </w:rPr>
        <w:t xml:space="preserve">нии/оборудовании кабинета, </w:t>
      </w:r>
      <w:r w:rsidRPr="007C388B">
        <w:rPr>
          <w:rFonts w:ascii="Times New Roman" w:hAnsi="Times New Roman"/>
          <w:spacing w:val="-2"/>
          <w:sz w:val="28"/>
          <w:szCs w:val="28"/>
          <w:lang w:eastAsia="ru-RU"/>
        </w:rPr>
        <w:t>пришкольного участка,</w:t>
      </w:r>
      <w:r w:rsidRPr="007C388B">
        <w:rPr>
          <w:rFonts w:ascii="Times New Roman" w:hAnsi="Times New Roman"/>
          <w:sz w:val="28"/>
          <w:szCs w:val="28"/>
          <w:lang w:eastAsia="ru-RU"/>
        </w:rPr>
        <w:t xml:space="preserve"> организации мероприятий,</w:t>
      </w:r>
      <w:r w:rsidRPr="007C388B">
        <w:rPr>
          <w:rFonts w:ascii="Times New Roman" w:hAnsi="Times New Roman"/>
          <w:spacing w:val="5"/>
          <w:sz w:val="28"/>
          <w:szCs w:val="28"/>
          <w:lang w:eastAsia="ru-RU"/>
        </w:rPr>
        <w:t>  </w:t>
      </w:r>
      <w:r w:rsidRPr="007C388B">
        <w:rPr>
          <w:rFonts w:ascii="Times New Roman" w:hAnsi="Times New Roman"/>
          <w:spacing w:val="-5"/>
          <w:sz w:val="28"/>
          <w:szCs w:val="28"/>
          <w:lang w:eastAsia="ru-RU"/>
        </w:rPr>
        <w:t>? _________________________________________________________________________</w:t>
      </w:r>
    </w:p>
    <w:p w:rsidR="007C6987" w:rsidRPr="007C388B" w:rsidRDefault="007C6987" w:rsidP="0073364C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pacing w:val="-15"/>
          <w:sz w:val="28"/>
          <w:szCs w:val="28"/>
          <w:lang w:eastAsia="ru-RU"/>
        </w:rPr>
        <w:t xml:space="preserve"> 6.16. </w:t>
      </w:r>
      <w:r w:rsidRPr="007C388B">
        <w:rPr>
          <w:rFonts w:ascii="Times New Roman" w:hAnsi="Times New Roman"/>
          <w:spacing w:val="2"/>
          <w:sz w:val="28"/>
          <w:szCs w:val="28"/>
          <w:lang w:eastAsia="ru-RU"/>
        </w:rPr>
        <w:t xml:space="preserve">В каких соревнованиях и конкурсах Вы и Ваша </w:t>
      </w:r>
      <w:r w:rsidRPr="007C388B">
        <w:rPr>
          <w:rFonts w:ascii="Times New Roman" w:hAnsi="Times New Roman"/>
          <w:spacing w:val="-2"/>
          <w:sz w:val="28"/>
          <w:szCs w:val="28"/>
          <w:lang w:eastAsia="ru-RU"/>
        </w:rPr>
        <w:t>семья приняли бы участие? _________________________________________________________________________</w:t>
      </w:r>
    </w:p>
    <w:p w:rsidR="007C6987" w:rsidRPr="007C388B" w:rsidRDefault="007C6987" w:rsidP="00B20908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 7.1. Имя, которым называют ребёнка в семье ________________________________ </w:t>
      </w:r>
    </w:p>
    <w:p w:rsidR="007C6987" w:rsidRPr="007C388B" w:rsidRDefault="007C6987" w:rsidP="004C4417">
      <w:pPr>
        <w:shd w:val="clear" w:color="auto" w:fill="FFFFFF"/>
        <w:spacing w:before="120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7.2. Как реагирует Ваш ребенок на поощрение и наказание?_____________________</w:t>
      </w:r>
    </w:p>
    <w:p w:rsidR="007C6987" w:rsidRPr="007C388B" w:rsidRDefault="007C6987" w:rsidP="0073364C">
      <w:pPr>
        <w:spacing w:before="75" w:after="75" w:line="270" w:lineRule="atLeast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7.3. В чём Вы видите наибольшие педагогические затруднения </w:t>
      </w:r>
      <w:r w:rsidRPr="007C388B">
        <w:rPr>
          <w:rFonts w:ascii="Times New Roman" w:hAnsi="Times New Roman"/>
          <w:i/>
          <w:sz w:val="28"/>
          <w:szCs w:val="28"/>
          <w:lang w:eastAsia="ru-RU"/>
        </w:rPr>
        <w:t>(подчеркните, допишите)</w:t>
      </w:r>
      <w:r w:rsidRPr="007C388B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7C6987" w:rsidRPr="007C388B" w:rsidRDefault="007C6987" w:rsidP="0073364C">
      <w:pPr>
        <w:spacing w:before="75" w:after="75" w:line="270" w:lineRule="atLeast"/>
        <w:rPr>
          <w:rFonts w:ascii="Times New Roman" w:hAnsi="Times New Roman"/>
          <w:sz w:val="28"/>
          <w:szCs w:val="28"/>
          <w:lang w:eastAsia="ru-RU"/>
        </w:rPr>
        <w:sectPr w:rsidR="007C6987" w:rsidRPr="007C388B" w:rsidSect="005476CE">
          <w:type w:val="continuous"/>
          <w:pgSz w:w="11906" w:h="16838"/>
          <w:pgMar w:top="426" w:right="424" w:bottom="284" w:left="567" w:header="708" w:footer="0" w:gutter="0"/>
          <w:cols w:space="708"/>
          <w:docGrid w:linePitch="360"/>
        </w:sectPr>
      </w:pPr>
    </w:p>
    <w:p w:rsidR="007C6987" w:rsidRPr="007C388B" w:rsidRDefault="007C6987" w:rsidP="004C4417">
      <w:pPr>
        <w:spacing w:before="75" w:after="75" w:line="270" w:lineRule="atLeast"/>
        <w:ind w:right="283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- ребёнок не хочет выполнять трудовые поручения; </w:t>
      </w:r>
    </w:p>
    <w:p w:rsidR="007C6987" w:rsidRPr="007C388B" w:rsidRDefault="007C6987" w:rsidP="0073364C">
      <w:pPr>
        <w:spacing w:before="75" w:after="75" w:line="270" w:lineRule="atLeast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- задания взрослого забывает; </w:t>
      </w:r>
    </w:p>
    <w:p w:rsidR="007C6987" w:rsidRPr="007C388B" w:rsidRDefault="007C6987" w:rsidP="0073364C">
      <w:pPr>
        <w:spacing w:before="75" w:after="75" w:line="270" w:lineRule="atLeast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- не доводит начатое до конца; </w:t>
      </w:r>
    </w:p>
    <w:p w:rsidR="007C6987" w:rsidRPr="007C388B" w:rsidRDefault="007C6987" w:rsidP="0073364C">
      <w:pPr>
        <w:spacing w:before="75" w:after="75" w:line="270" w:lineRule="atLeast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- не проявляет себя при выполнении работы; </w:t>
      </w:r>
    </w:p>
    <w:p w:rsidR="007C6987" w:rsidRPr="007C388B" w:rsidRDefault="007C6987" w:rsidP="0073364C">
      <w:pPr>
        <w:spacing w:before="75" w:after="75" w:line="270" w:lineRule="atLeast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- готов бросить дело при затруднении; с</w:t>
      </w:r>
      <w:r w:rsidRPr="007C388B">
        <w:rPr>
          <w:rFonts w:ascii="Times New Roman" w:hAnsi="Times New Roman"/>
          <w:sz w:val="28"/>
          <w:szCs w:val="28"/>
          <w:lang w:eastAsia="ru-RU"/>
        </w:rPr>
        <w:t>о</w:t>
      </w:r>
      <w:r w:rsidRPr="007C388B">
        <w:rPr>
          <w:rFonts w:ascii="Times New Roman" w:hAnsi="Times New Roman"/>
          <w:sz w:val="28"/>
          <w:szCs w:val="28"/>
          <w:lang w:eastAsia="ru-RU"/>
        </w:rPr>
        <w:t>мневается;</w:t>
      </w:r>
    </w:p>
    <w:p w:rsidR="007C6987" w:rsidRPr="007C388B" w:rsidRDefault="007C6987" w:rsidP="0073364C">
      <w:pPr>
        <w:spacing w:before="75" w:after="75" w:line="270" w:lineRule="atLeast"/>
        <w:rPr>
          <w:rFonts w:ascii="Times New Roman" w:hAnsi="Times New Roman"/>
          <w:sz w:val="28"/>
          <w:szCs w:val="28"/>
          <w:lang w:eastAsia="ru-RU"/>
        </w:rPr>
        <w:sectPr w:rsidR="007C6987" w:rsidRPr="007C388B" w:rsidSect="004C4417">
          <w:type w:val="continuous"/>
          <w:pgSz w:w="11906" w:h="16838"/>
          <w:pgMar w:top="426" w:right="424" w:bottom="536" w:left="567" w:header="708" w:footer="0" w:gutter="0"/>
          <w:cols w:num="2" w:space="143"/>
          <w:docGrid w:linePitch="360"/>
        </w:sectPr>
      </w:pPr>
    </w:p>
    <w:p w:rsidR="007C6987" w:rsidRPr="007C388B" w:rsidRDefault="007C6987" w:rsidP="0073364C">
      <w:pPr>
        <w:spacing w:before="75" w:after="75" w:line="270" w:lineRule="atLeast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- иное ________________________________________________________________________</w:t>
      </w:r>
    </w:p>
    <w:p w:rsidR="007C6987" w:rsidRPr="007C388B" w:rsidRDefault="007C6987" w:rsidP="0073364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7.4. Нуждается ли Ваш ребенок в группе продленного дня ________________________</w:t>
      </w:r>
    </w:p>
    <w:p w:rsidR="007C6987" w:rsidRPr="007C388B" w:rsidRDefault="007C6987" w:rsidP="0073364C">
      <w:pPr>
        <w:pStyle w:val="NormalWeb"/>
        <w:shd w:val="clear" w:color="auto" w:fill="FFFFFF"/>
        <w:spacing w:before="225" w:beforeAutospacing="0" w:after="225" w:afterAutospacing="0" w:line="300" w:lineRule="atLeast"/>
        <w:jc w:val="both"/>
        <w:rPr>
          <w:i/>
          <w:sz w:val="28"/>
          <w:szCs w:val="28"/>
        </w:rPr>
      </w:pPr>
      <w:r w:rsidRPr="007C388B">
        <w:rPr>
          <w:sz w:val="28"/>
          <w:szCs w:val="28"/>
        </w:rPr>
        <w:t>7.5. Где воспитывался ребенок до поступления в школу? (</w:t>
      </w:r>
      <w:r w:rsidRPr="007C388B">
        <w:rPr>
          <w:i/>
          <w:sz w:val="28"/>
          <w:szCs w:val="28"/>
        </w:rPr>
        <w:t>наименование дошкольного у</w:t>
      </w:r>
      <w:r w:rsidRPr="007C388B">
        <w:rPr>
          <w:i/>
          <w:sz w:val="28"/>
          <w:szCs w:val="28"/>
        </w:rPr>
        <w:t>ч</w:t>
      </w:r>
      <w:r w:rsidRPr="007C388B">
        <w:rPr>
          <w:i/>
          <w:sz w:val="28"/>
          <w:szCs w:val="28"/>
        </w:rPr>
        <w:t>реждения) ____</w:t>
      </w:r>
      <w:r w:rsidRPr="007C388B">
        <w:rPr>
          <w:sz w:val="28"/>
          <w:szCs w:val="28"/>
        </w:rPr>
        <w:t>____________________</w:t>
      </w:r>
      <w:r w:rsidRPr="007C388B">
        <w:rPr>
          <w:i/>
          <w:sz w:val="28"/>
          <w:szCs w:val="28"/>
        </w:rPr>
        <w:t xml:space="preserve">____________________________________ </w:t>
      </w:r>
    </w:p>
    <w:p w:rsidR="007C6987" w:rsidRPr="007C388B" w:rsidRDefault="007C6987" w:rsidP="0073364C">
      <w:pPr>
        <w:pStyle w:val="NormalWeb"/>
        <w:shd w:val="clear" w:color="auto" w:fill="FFFFFF"/>
        <w:spacing w:before="225" w:beforeAutospacing="0" w:after="225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7.6. Были трудности в дошкольном периоде развития ребенка (тяжелые роды, частые з</w:t>
      </w:r>
      <w:r w:rsidRPr="007C388B">
        <w:rPr>
          <w:sz w:val="28"/>
          <w:szCs w:val="28"/>
        </w:rPr>
        <w:t>а</w:t>
      </w:r>
      <w:r w:rsidRPr="007C388B">
        <w:rPr>
          <w:sz w:val="28"/>
          <w:szCs w:val="28"/>
        </w:rPr>
        <w:t>болевания, отставание в физическом развитии)?_________________________________</w:t>
      </w:r>
    </w:p>
    <w:p w:rsidR="007C6987" w:rsidRPr="007C388B" w:rsidRDefault="007C6987" w:rsidP="0073364C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7.7. По Вашему мнению (нужное подчеркнуть):</w:t>
      </w:r>
    </w:p>
    <w:p w:rsidR="007C6987" w:rsidRPr="007C388B" w:rsidRDefault="007C6987" w:rsidP="0073364C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ребенок соответствует возрастным особенностям;</w:t>
      </w:r>
    </w:p>
    <w:p w:rsidR="007C6987" w:rsidRPr="007C388B" w:rsidRDefault="007C6987" w:rsidP="0073364C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опережает ровесников;</w:t>
      </w:r>
    </w:p>
    <w:p w:rsidR="007C6987" w:rsidRPr="007C388B" w:rsidRDefault="007C6987" w:rsidP="0073364C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имеет проблемы развития __________________________________________________</w:t>
      </w:r>
    </w:p>
    <w:p w:rsidR="007C6987" w:rsidRPr="007C388B" w:rsidRDefault="007C6987" w:rsidP="0073364C">
      <w:pPr>
        <w:pStyle w:val="NormalWeb"/>
        <w:shd w:val="clear" w:color="auto" w:fill="FFFFFF"/>
        <w:spacing w:before="120" w:beforeAutospacing="0" w:after="0" w:afterAutospacing="0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7.8. Посещал ли ребёнок подготовительные курсы (</w:t>
      </w:r>
      <w:r w:rsidRPr="007C388B">
        <w:rPr>
          <w:i/>
          <w:sz w:val="28"/>
          <w:szCs w:val="28"/>
        </w:rPr>
        <w:t>какие)</w:t>
      </w:r>
      <w:r w:rsidRPr="007C388B">
        <w:rPr>
          <w:sz w:val="28"/>
          <w:szCs w:val="28"/>
        </w:rPr>
        <w:t>___________________________ _____________________________________________________________________________7.9. Считаете ли Вы, что Ваш ребенок хорошо подготовлен ​​к школе?</w:t>
      </w:r>
    </w:p>
    <w:p w:rsidR="007C6987" w:rsidRPr="007C388B" w:rsidRDefault="007C6987" w:rsidP="0073364C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  <w:sectPr w:rsidR="007C6987" w:rsidRPr="007C388B" w:rsidSect="004C4417">
          <w:type w:val="continuous"/>
          <w:pgSz w:w="11906" w:h="16838"/>
          <w:pgMar w:top="426" w:right="424" w:bottom="536" w:left="567" w:header="708" w:footer="0" w:gutter="0"/>
          <w:cols w:space="708"/>
          <w:docGrid w:linePitch="360"/>
        </w:sectPr>
      </w:pPr>
    </w:p>
    <w:p w:rsidR="007C6987" w:rsidRPr="007C388B" w:rsidRDefault="007C6987" w:rsidP="0073364C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 xml:space="preserve">- да;         </w:t>
      </w:r>
    </w:p>
    <w:p w:rsidR="007C6987" w:rsidRPr="007C388B" w:rsidRDefault="007C6987" w:rsidP="0073364C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 xml:space="preserve">- нет;        </w:t>
      </w:r>
    </w:p>
    <w:p w:rsidR="007C6987" w:rsidRPr="007C388B" w:rsidRDefault="007C6987" w:rsidP="0073364C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 xml:space="preserve">- скорее да, чем нет;          </w:t>
      </w:r>
    </w:p>
    <w:p w:rsidR="007C6987" w:rsidRPr="007C388B" w:rsidRDefault="007C6987" w:rsidP="0073364C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скорее нет, чем да.</w:t>
      </w:r>
    </w:p>
    <w:p w:rsidR="007C6987" w:rsidRPr="007C388B" w:rsidRDefault="007C6987" w:rsidP="004C4417">
      <w:pPr>
        <w:pStyle w:val="NormalWeb"/>
        <w:shd w:val="clear" w:color="auto" w:fill="FFFFFF"/>
        <w:spacing w:before="120" w:beforeAutospacing="0" w:after="0" w:afterAutospacing="0" w:line="300" w:lineRule="atLeast"/>
        <w:jc w:val="both"/>
        <w:rPr>
          <w:sz w:val="28"/>
          <w:szCs w:val="28"/>
        </w:rPr>
        <w:sectPr w:rsidR="007C6987" w:rsidRPr="007C388B" w:rsidSect="004C4417">
          <w:type w:val="continuous"/>
          <w:pgSz w:w="11906" w:h="16838"/>
          <w:pgMar w:top="426" w:right="424" w:bottom="536" w:left="567" w:header="708" w:footer="0" w:gutter="0"/>
          <w:cols w:num="2" w:space="708"/>
          <w:docGrid w:linePitch="360"/>
        </w:sectPr>
      </w:pPr>
    </w:p>
    <w:p w:rsidR="007C6987" w:rsidRPr="007C388B" w:rsidRDefault="007C6987" w:rsidP="004C4417">
      <w:pPr>
        <w:pStyle w:val="NormalWeb"/>
        <w:shd w:val="clear" w:color="auto" w:fill="FFFFFF"/>
        <w:spacing w:before="12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 xml:space="preserve">7.10. Ребенок знает </w:t>
      </w:r>
      <w:r w:rsidRPr="007C388B">
        <w:rPr>
          <w:i/>
          <w:sz w:val="28"/>
          <w:szCs w:val="28"/>
        </w:rPr>
        <w:t>(нужное подчеркните, допишите):</w:t>
      </w:r>
    </w:p>
    <w:p w:rsidR="007C6987" w:rsidRPr="007C388B" w:rsidRDefault="007C6987" w:rsidP="0073364C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  <w:sectPr w:rsidR="007C6987" w:rsidRPr="007C388B" w:rsidSect="004C4417">
          <w:type w:val="continuous"/>
          <w:pgSz w:w="11906" w:h="16838"/>
          <w:pgMar w:top="426" w:right="424" w:bottom="536" w:left="567" w:header="708" w:footer="0" w:gutter="0"/>
          <w:cols w:space="708"/>
          <w:docGrid w:linePitch="360"/>
        </w:sectPr>
      </w:pPr>
    </w:p>
    <w:p w:rsidR="007C6987" w:rsidRPr="007C388B" w:rsidRDefault="007C6987" w:rsidP="004C4417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 xml:space="preserve">- буквы;     </w:t>
      </w:r>
    </w:p>
    <w:p w:rsidR="007C6987" w:rsidRPr="007C388B" w:rsidRDefault="007C6987" w:rsidP="004C4417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 xml:space="preserve">- умеет читать (по слогам, словам)      </w:t>
      </w:r>
    </w:p>
    <w:p w:rsidR="007C6987" w:rsidRPr="007C388B" w:rsidRDefault="007C6987" w:rsidP="004C4417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 xml:space="preserve">- умеет считать (в пределах ____)            </w:t>
      </w:r>
    </w:p>
    <w:p w:rsidR="007C6987" w:rsidRPr="007C388B" w:rsidRDefault="007C6987" w:rsidP="004C4417">
      <w:pPr>
        <w:pStyle w:val="NormalWeb"/>
        <w:shd w:val="clear" w:color="auto" w:fill="FFFFFF"/>
        <w:spacing w:before="0" w:beforeAutospacing="0" w:after="225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умеет вычитать (в пределах _____)</w:t>
      </w:r>
    </w:p>
    <w:p w:rsidR="007C6987" w:rsidRPr="007C388B" w:rsidRDefault="007C6987" w:rsidP="0073364C">
      <w:pPr>
        <w:pStyle w:val="NormalWeb"/>
        <w:shd w:val="clear" w:color="auto" w:fill="FFFFFF"/>
        <w:spacing w:before="225" w:beforeAutospacing="0" w:after="225" w:afterAutospacing="0" w:line="300" w:lineRule="atLeast"/>
        <w:jc w:val="both"/>
        <w:rPr>
          <w:sz w:val="28"/>
          <w:szCs w:val="28"/>
        </w:rPr>
        <w:sectPr w:rsidR="007C6987" w:rsidRPr="007C388B" w:rsidSect="004C4417">
          <w:type w:val="continuous"/>
          <w:pgSz w:w="11906" w:h="16838"/>
          <w:pgMar w:top="426" w:right="424" w:bottom="536" w:left="567" w:header="708" w:footer="0" w:gutter="0"/>
          <w:cols w:num="2" w:space="145"/>
          <w:docGrid w:linePitch="360"/>
        </w:sectPr>
      </w:pPr>
    </w:p>
    <w:p w:rsidR="007C6987" w:rsidRPr="007C388B" w:rsidRDefault="007C6987" w:rsidP="004C4417">
      <w:pPr>
        <w:pStyle w:val="NormalWeb"/>
        <w:shd w:val="clear" w:color="auto" w:fill="FFFFFF"/>
        <w:spacing w:before="120" w:beforeAutospacing="0" w:after="12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7.11. Имеются ли у ребенка дома обязанности? Какие?__________________________</w:t>
      </w:r>
    </w:p>
    <w:p w:rsidR="007C6987" w:rsidRPr="007C388B" w:rsidRDefault="007C6987" w:rsidP="004C4417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7.12. Как Ваш ребёнок общается с ровесниками (</w:t>
      </w:r>
      <w:r w:rsidRPr="007C388B">
        <w:rPr>
          <w:i/>
          <w:sz w:val="28"/>
          <w:szCs w:val="28"/>
        </w:rPr>
        <w:t>отметьте</w:t>
      </w:r>
      <w:r w:rsidRPr="007C388B">
        <w:rPr>
          <w:sz w:val="28"/>
          <w:szCs w:val="28"/>
        </w:rPr>
        <w:t>)?</w:t>
      </w:r>
    </w:p>
    <w:p w:rsidR="007C6987" w:rsidRPr="007C388B" w:rsidRDefault="007C6987" w:rsidP="004C4417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инициативный;</w:t>
      </w:r>
    </w:p>
    <w:p w:rsidR="007C6987" w:rsidRPr="007C388B" w:rsidRDefault="007C6987" w:rsidP="004C4417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ожидает, когда с ним (ней) заговорят;</w:t>
      </w:r>
    </w:p>
    <w:p w:rsidR="007C6987" w:rsidRPr="007C388B" w:rsidRDefault="007C6987" w:rsidP="004C4417">
      <w:pPr>
        <w:pStyle w:val="NormalWeb"/>
        <w:shd w:val="clear" w:color="auto" w:fill="FFFFFF"/>
        <w:spacing w:before="0" w:before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избегает общения.</w:t>
      </w:r>
    </w:p>
    <w:p w:rsidR="007C6987" w:rsidRPr="007C388B" w:rsidRDefault="007C6987" w:rsidP="004C4417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7.13. Как Ваш ребёнок реагирует на замечания взрослых?</w:t>
      </w:r>
    </w:p>
    <w:p w:rsidR="007C6987" w:rsidRPr="007C388B" w:rsidRDefault="007C6987" w:rsidP="004C4417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  <w:sectPr w:rsidR="007C6987" w:rsidRPr="007C388B" w:rsidSect="004C4417">
          <w:type w:val="continuous"/>
          <w:pgSz w:w="11906" w:h="16838"/>
          <w:pgMar w:top="426" w:right="424" w:bottom="536" w:left="567" w:header="708" w:footer="0" w:gutter="0"/>
          <w:cols w:space="708"/>
          <w:docGrid w:linePitch="360"/>
        </w:sectPr>
      </w:pPr>
    </w:p>
    <w:p w:rsidR="007C6987" w:rsidRPr="007C388B" w:rsidRDefault="007C6987" w:rsidP="005476CE">
      <w:pPr>
        <w:pStyle w:val="NormalWeb"/>
        <w:shd w:val="clear" w:color="auto" w:fill="FFFFFF"/>
        <w:spacing w:before="0" w:beforeAutospacing="0" w:after="0" w:afterAutospacing="0" w:line="300" w:lineRule="atLeast"/>
        <w:ind w:right="-1134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спорит;</w:t>
      </w:r>
    </w:p>
    <w:p w:rsidR="007C6987" w:rsidRPr="007C388B" w:rsidRDefault="007C6987" w:rsidP="005476CE">
      <w:pPr>
        <w:pStyle w:val="NormalWeb"/>
        <w:shd w:val="clear" w:color="auto" w:fill="FFFFFF"/>
        <w:spacing w:before="0" w:beforeAutospacing="0" w:after="0" w:afterAutospacing="0" w:line="300" w:lineRule="atLeast"/>
        <w:ind w:right="-1134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плачет;</w:t>
      </w:r>
    </w:p>
    <w:p w:rsidR="007C6987" w:rsidRPr="007C388B" w:rsidRDefault="007C6987" w:rsidP="004B7314">
      <w:pPr>
        <w:pStyle w:val="NormalWeb"/>
        <w:shd w:val="clear" w:color="auto" w:fill="FFFFFF"/>
        <w:spacing w:before="0" w:before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соглашается с замечаниями и старается исправить ошибки.</w:t>
      </w:r>
    </w:p>
    <w:p w:rsidR="007C6987" w:rsidRPr="007C388B" w:rsidRDefault="007C6987" w:rsidP="00C015B9">
      <w:pPr>
        <w:pStyle w:val="NormalWeb"/>
        <w:shd w:val="clear" w:color="auto" w:fill="FFFFFF"/>
        <w:spacing w:before="12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7.14. Какие игры предпочитает Ваш ребёнок?</w:t>
      </w:r>
    </w:p>
    <w:p w:rsidR="007C6987" w:rsidRPr="007C388B" w:rsidRDefault="007C6987" w:rsidP="00C015B9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  <w:sectPr w:rsidR="007C6987" w:rsidRPr="007C388B" w:rsidSect="00C015B9">
          <w:footerReference w:type="default" r:id="rId8"/>
          <w:type w:val="continuous"/>
          <w:pgSz w:w="11906" w:h="16838"/>
          <w:pgMar w:top="426" w:right="424" w:bottom="284" w:left="567" w:header="708" w:footer="0" w:gutter="0"/>
          <w:cols w:space="708"/>
          <w:docGrid w:linePitch="360"/>
        </w:sectPr>
      </w:pPr>
    </w:p>
    <w:p w:rsidR="007C6987" w:rsidRPr="007C388B" w:rsidRDefault="007C6987" w:rsidP="00C015B9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подвижные;</w:t>
      </w:r>
    </w:p>
    <w:p w:rsidR="007C6987" w:rsidRPr="007C388B" w:rsidRDefault="007C6987" w:rsidP="00C015B9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интеллектуальные;</w:t>
      </w:r>
    </w:p>
    <w:p w:rsidR="007C6987" w:rsidRPr="007C388B" w:rsidRDefault="007C6987" w:rsidP="00C015B9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творческие;</w:t>
      </w:r>
    </w:p>
    <w:p w:rsidR="007C6987" w:rsidRPr="007C388B" w:rsidRDefault="007C6987" w:rsidP="00C015B9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коллективные;</w:t>
      </w:r>
    </w:p>
    <w:p w:rsidR="007C6987" w:rsidRPr="007C388B" w:rsidRDefault="007C6987" w:rsidP="00C015B9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индивидуальные.</w:t>
      </w:r>
    </w:p>
    <w:p w:rsidR="007C6987" w:rsidRPr="007C388B" w:rsidRDefault="007C6987" w:rsidP="00C015B9">
      <w:pPr>
        <w:pStyle w:val="NormalWeb"/>
        <w:shd w:val="clear" w:color="auto" w:fill="FFFFFF"/>
        <w:spacing w:before="120" w:beforeAutospacing="0" w:after="0" w:afterAutospacing="0" w:line="300" w:lineRule="atLeast"/>
        <w:jc w:val="both"/>
        <w:rPr>
          <w:sz w:val="28"/>
          <w:szCs w:val="28"/>
        </w:rPr>
        <w:sectPr w:rsidR="007C6987" w:rsidRPr="007C388B" w:rsidSect="004B7314">
          <w:type w:val="continuous"/>
          <w:pgSz w:w="11906" w:h="16838"/>
          <w:pgMar w:top="426" w:right="424" w:bottom="284" w:left="567" w:header="708" w:footer="0" w:gutter="0"/>
          <w:cols w:num="2" w:space="708"/>
          <w:docGrid w:linePitch="360"/>
        </w:sectPr>
      </w:pPr>
    </w:p>
    <w:p w:rsidR="007C6987" w:rsidRPr="007C388B" w:rsidRDefault="007C6987" w:rsidP="00C015B9">
      <w:pPr>
        <w:pStyle w:val="NormalWeb"/>
        <w:shd w:val="clear" w:color="auto" w:fill="FFFFFF"/>
        <w:spacing w:before="12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7.15.Как быстро утомляется Ваш ребенок в процессе работы?</w:t>
      </w:r>
    </w:p>
    <w:p w:rsidR="007C6987" w:rsidRPr="007C388B" w:rsidRDefault="007C6987" w:rsidP="00C015B9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может работать долго (до 30 мин.), даже если работа не очень нравится;</w:t>
      </w:r>
    </w:p>
    <w:p w:rsidR="007C6987" w:rsidRPr="007C388B" w:rsidRDefault="007C6987" w:rsidP="00C015B9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может долго заниматься только тем, что нравится;</w:t>
      </w:r>
    </w:p>
    <w:p w:rsidR="007C6987" w:rsidRPr="007C388B" w:rsidRDefault="007C6987" w:rsidP="00C015B9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- не может работать долго, даже если занятие нравится.</w:t>
      </w:r>
    </w:p>
    <w:p w:rsidR="007C6987" w:rsidRPr="007C388B" w:rsidRDefault="007C6987" w:rsidP="00C015B9">
      <w:pPr>
        <w:pStyle w:val="NormalWeb"/>
        <w:shd w:val="clear" w:color="auto" w:fill="FFFFFF"/>
        <w:spacing w:before="225" w:beforeAutospacing="0" w:after="225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7.16. Как часто Вы посещаете с ребенком театры, выставки, музеи? ______________  _________________________________________________________________________</w:t>
      </w:r>
    </w:p>
    <w:p w:rsidR="007C6987" w:rsidRPr="007C388B" w:rsidRDefault="007C6987" w:rsidP="00C015B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7C388B">
        <w:rPr>
          <w:rFonts w:ascii="Times New Roman" w:hAnsi="Times New Roman"/>
          <w:sz w:val="28"/>
          <w:szCs w:val="28"/>
        </w:rPr>
        <w:t>7.17. С удовольствием ли идет в школу? _________Что наиболее привлекательно для В</w:t>
      </w:r>
      <w:r w:rsidRPr="007C388B">
        <w:rPr>
          <w:rFonts w:ascii="Times New Roman" w:hAnsi="Times New Roman"/>
          <w:sz w:val="28"/>
          <w:szCs w:val="28"/>
        </w:rPr>
        <w:t>а</w:t>
      </w:r>
      <w:r w:rsidRPr="007C388B">
        <w:rPr>
          <w:rFonts w:ascii="Times New Roman" w:hAnsi="Times New Roman"/>
          <w:sz w:val="28"/>
          <w:szCs w:val="28"/>
        </w:rPr>
        <w:t xml:space="preserve">шего ребенка в школе </w:t>
      </w:r>
      <w:r w:rsidRPr="007C388B">
        <w:rPr>
          <w:rFonts w:ascii="Times New Roman" w:hAnsi="Times New Roman"/>
          <w:sz w:val="28"/>
          <w:szCs w:val="28"/>
          <w:lang w:eastAsia="ru-RU"/>
        </w:rPr>
        <w:t>(</w:t>
      </w:r>
      <w:r w:rsidRPr="007C388B">
        <w:rPr>
          <w:rFonts w:ascii="Times New Roman" w:hAnsi="Times New Roman"/>
          <w:i/>
          <w:sz w:val="28"/>
          <w:szCs w:val="28"/>
          <w:lang w:eastAsia="ru-RU"/>
        </w:rPr>
        <w:t>нужное подчеркнуть</w:t>
      </w:r>
      <w:r w:rsidRPr="007C388B">
        <w:rPr>
          <w:rFonts w:ascii="Times New Roman" w:hAnsi="Times New Roman"/>
          <w:sz w:val="28"/>
          <w:szCs w:val="28"/>
          <w:lang w:eastAsia="ru-RU"/>
        </w:rPr>
        <w:t>)</w:t>
      </w:r>
      <w:r w:rsidRPr="007C388B">
        <w:rPr>
          <w:rFonts w:ascii="Times New Roman" w:hAnsi="Times New Roman"/>
          <w:sz w:val="28"/>
          <w:szCs w:val="28"/>
        </w:rPr>
        <w:t>: школьная атрибутика, статус «школьник», возможность познать новое?__________________________________________________</w:t>
      </w:r>
    </w:p>
    <w:p w:rsidR="007C6987" w:rsidRPr="007C388B" w:rsidRDefault="007C6987" w:rsidP="00C015B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7.18. Имеются ли у ребенка хронические заболевания (</w:t>
      </w:r>
      <w:r w:rsidRPr="007C388B">
        <w:rPr>
          <w:rFonts w:ascii="Times New Roman" w:hAnsi="Times New Roman"/>
          <w:i/>
          <w:sz w:val="28"/>
          <w:szCs w:val="28"/>
          <w:lang w:eastAsia="ru-RU"/>
        </w:rPr>
        <w:t xml:space="preserve">какие) </w:t>
      </w:r>
      <w:r w:rsidRPr="007C388B">
        <w:rPr>
          <w:rFonts w:ascii="Times New Roman" w:hAnsi="Times New Roman"/>
          <w:sz w:val="28"/>
          <w:szCs w:val="28"/>
          <w:lang w:eastAsia="ru-RU"/>
        </w:rPr>
        <w:t>________________________ ___</w:t>
      </w:r>
      <w:r w:rsidRPr="007C388B">
        <w:rPr>
          <w:rFonts w:ascii="Times New Roman" w:hAnsi="Times New Roman"/>
          <w:i/>
          <w:sz w:val="28"/>
          <w:szCs w:val="28"/>
          <w:lang w:eastAsia="ru-RU"/>
        </w:rPr>
        <w:t>_____</w:t>
      </w:r>
      <w:r w:rsidRPr="007C388B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</w:t>
      </w:r>
    </w:p>
    <w:p w:rsidR="007C6987" w:rsidRPr="007C388B" w:rsidRDefault="007C6987" w:rsidP="00C015B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7.19. Наблюдается ли ребенок у логопеда или психолога?______ ______________________ </w:t>
      </w:r>
    </w:p>
    <w:p w:rsidR="007C6987" w:rsidRPr="007C388B" w:rsidRDefault="007C6987" w:rsidP="00C015B9">
      <w:pPr>
        <w:pStyle w:val="NormalWeb"/>
        <w:shd w:val="clear" w:color="auto" w:fill="FFFFFF"/>
        <w:spacing w:before="225" w:beforeAutospacing="0" w:after="225" w:afterAutospacing="0" w:line="300" w:lineRule="atLeast"/>
        <w:jc w:val="both"/>
        <w:rPr>
          <w:sz w:val="28"/>
          <w:szCs w:val="28"/>
        </w:rPr>
      </w:pPr>
      <w:r w:rsidRPr="007C388B">
        <w:rPr>
          <w:sz w:val="28"/>
          <w:szCs w:val="28"/>
        </w:rPr>
        <w:t>7.20. Были ли у ребёнка в детстве травмы головы/позвоночника, нарушения органов зр</w:t>
      </w:r>
      <w:r w:rsidRPr="007C388B">
        <w:rPr>
          <w:sz w:val="28"/>
          <w:szCs w:val="28"/>
        </w:rPr>
        <w:t>е</w:t>
      </w:r>
      <w:r w:rsidRPr="007C388B">
        <w:rPr>
          <w:sz w:val="28"/>
          <w:szCs w:val="28"/>
        </w:rPr>
        <w:t>ния/слуха, дефекты речи, другие особенности (травмы, операции)  ___________ _____________________________________________________________________________</w:t>
      </w:r>
    </w:p>
    <w:p w:rsidR="007C6987" w:rsidRPr="007C388B" w:rsidRDefault="007C6987" w:rsidP="00C015B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7.21. По Вашему мнению, в деятельности Вашего ребенка больше активн</w:t>
      </w:r>
      <w:r w:rsidRPr="007C388B">
        <w:rPr>
          <w:rFonts w:ascii="Times New Roman" w:hAnsi="Times New Roman"/>
          <w:sz w:val="28"/>
          <w:szCs w:val="28"/>
          <w:lang w:eastAsia="ru-RU"/>
        </w:rPr>
        <w:t>о</w:t>
      </w:r>
      <w:r w:rsidRPr="007C388B">
        <w:rPr>
          <w:rFonts w:ascii="Times New Roman" w:hAnsi="Times New Roman"/>
          <w:sz w:val="28"/>
          <w:szCs w:val="28"/>
          <w:lang w:eastAsia="ru-RU"/>
        </w:rPr>
        <w:t>сти/пассивности (</w:t>
      </w:r>
      <w:r w:rsidRPr="007C388B">
        <w:rPr>
          <w:rFonts w:ascii="Times New Roman" w:hAnsi="Times New Roman"/>
          <w:i/>
          <w:sz w:val="28"/>
          <w:szCs w:val="28"/>
          <w:lang w:eastAsia="ru-RU"/>
        </w:rPr>
        <w:t>нужное подчеркнуть</w:t>
      </w:r>
      <w:r w:rsidRPr="007C388B">
        <w:rPr>
          <w:rFonts w:ascii="Times New Roman" w:hAnsi="Times New Roman"/>
          <w:sz w:val="28"/>
          <w:szCs w:val="28"/>
          <w:lang w:eastAsia="ru-RU"/>
        </w:rPr>
        <w:t>)?</w:t>
      </w:r>
    </w:p>
    <w:p w:rsidR="007C6987" w:rsidRPr="007C388B" w:rsidRDefault="007C6987" w:rsidP="00C015B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7.22. Ваш ребенок легче вступает в контакт с детьми/со взрослыми (</w:t>
      </w:r>
      <w:r w:rsidRPr="007C388B">
        <w:rPr>
          <w:rFonts w:ascii="Times New Roman" w:hAnsi="Times New Roman"/>
          <w:i/>
          <w:sz w:val="28"/>
          <w:szCs w:val="28"/>
          <w:lang w:eastAsia="ru-RU"/>
        </w:rPr>
        <w:t>нужное подчеркнуть</w:t>
      </w:r>
      <w:r w:rsidRPr="007C388B">
        <w:rPr>
          <w:rFonts w:ascii="Times New Roman" w:hAnsi="Times New Roman"/>
          <w:sz w:val="28"/>
          <w:szCs w:val="28"/>
          <w:lang w:eastAsia="ru-RU"/>
        </w:rPr>
        <w:t>)</w:t>
      </w:r>
    </w:p>
    <w:p w:rsidR="007C6987" w:rsidRPr="007C388B" w:rsidRDefault="007C6987" w:rsidP="00C015B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7.23. Какие любимые занятия Вашего ребенка? ______________________________ _____________________________________________________________________________</w:t>
      </w:r>
    </w:p>
    <w:p w:rsidR="007C6987" w:rsidRPr="007C388B" w:rsidRDefault="007C6987" w:rsidP="00C015B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7.24. Какие кружки и секции посещает ребенок </w:t>
      </w:r>
      <w:r w:rsidRPr="007C388B">
        <w:rPr>
          <w:rFonts w:ascii="Times New Roman" w:hAnsi="Times New Roman"/>
          <w:sz w:val="28"/>
          <w:szCs w:val="28"/>
        </w:rPr>
        <w:t>во внеурочное время?</w:t>
      </w:r>
      <w:r w:rsidRPr="007C388B">
        <w:rPr>
          <w:rFonts w:ascii="Times New Roman" w:hAnsi="Times New Roman"/>
          <w:sz w:val="28"/>
          <w:szCs w:val="28"/>
          <w:lang w:eastAsia="ru-RU"/>
        </w:rPr>
        <w:t xml:space="preserve"> (укажите полное н</w:t>
      </w:r>
      <w:r w:rsidRPr="007C388B">
        <w:rPr>
          <w:rFonts w:ascii="Times New Roman" w:hAnsi="Times New Roman"/>
          <w:sz w:val="28"/>
          <w:szCs w:val="28"/>
          <w:lang w:eastAsia="ru-RU"/>
        </w:rPr>
        <w:t>а</w:t>
      </w:r>
      <w:r w:rsidRPr="007C388B">
        <w:rPr>
          <w:rFonts w:ascii="Times New Roman" w:hAnsi="Times New Roman"/>
          <w:sz w:val="28"/>
          <w:szCs w:val="28"/>
          <w:lang w:eastAsia="ru-RU"/>
        </w:rPr>
        <w:t>именование учреждения дополнительного образования) ___________________________ _____________________________________________________________________________</w:t>
      </w:r>
    </w:p>
    <w:p w:rsidR="007C6987" w:rsidRPr="007C388B" w:rsidRDefault="007C6987" w:rsidP="00C015B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7.25. Какие положительные черты характера, по Вашему мнению, необходимо развивать у Вашего ребенка на данном этапе?_____________________________________________ _____________________________________________________________________________</w:t>
      </w:r>
    </w:p>
    <w:p w:rsidR="007C6987" w:rsidRPr="007C388B" w:rsidRDefault="007C6987" w:rsidP="00C015B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7.26. Укажите индивидуальные особенности ребенка ____________________ _____________________________________________________________________________</w:t>
      </w:r>
    </w:p>
    <w:p w:rsidR="007C6987" w:rsidRPr="007C388B" w:rsidRDefault="007C6987" w:rsidP="00C015B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Дата заполнения анкеты _____________</w:t>
      </w:r>
    </w:p>
    <w:p w:rsidR="007C6987" w:rsidRPr="007C388B" w:rsidRDefault="007C6987" w:rsidP="00C015B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Анкету заполнил (а) _______________________________________________________</w:t>
      </w:r>
    </w:p>
    <w:p w:rsidR="007C6987" w:rsidRPr="007C388B" w:rsidRDefault="007C6987" w:rsidP="00C015B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</w:t>
      </w:r>
      <w:r w:rsidRPr="007C388B">
        <w:rPr>
          <w:rFonts w:ascii="Times New Roman" w:hAnsi="Times New Roman"/>
          <w:i/>
          <w:sz w:val="20"/>
          <w:szCs w:val="20"/>
          <w:lang w:eastAsia="ru-RU"/>
        </w:rPr>
        <w:t>Фамилия, инициалы; кем приходится ребёнку (мать, отец, бабушка, опекун и т.д.)</w:t>
      </w:r>
    </w:p>
    <w:p w:rsidR="007C6987" w:rsidRPr="007C388B" w:rsidRDefault="007C6987" w:rsidP="00C015B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7C6987" w:rsidRPr="00C015B9" w:rsidRDefault="007C6987" w:rsidP="00C015B9">
      <w:pPr>
        <w:jc w:val="center"/>
        <w:rPr>
          <w:rFonts w:ascii="Times New Roman" w:hAnsi="Times New Roman"/>
          <w:color w:val="1F497D"/>
          <w:sz w:val="28"/>
          <w:szCs w:val="28"/>
          <w:lang w:val="en-US"/>
        </w:rPr>
      </w:pPr>
      <w:r w:rsidRPr="007C388B">
        <w:rPr>
          <w:rFonts w:ascii="Times New Roman" w:hAnsi="Times New Roman"/>
          <w:sz w:val="28"/>
          <w:szCs w:val="28"/>
          <w:lang w:eastAsia="ru-RU"/>
        </w:rPr>
        <w:t>Благодарю за сотрудничество</w:t>
      </w:r>
      <w:r w:rsidRPr="005A4BA3">
        <w:rPr>
          <w:rFonts w:ascii="Times New Roman" w:hAnsi="Times New Roman"/>
          <w:color w:val="1F497D"/>
          <w:sz w:val="28"/>
          <w:szCs w:val="28"/>
        </w:rPr>
        <w:t>!</w:t>
      </w:r>
    </w:p>
    <w:sectPr w:rsidR="007C6987" w:rsidRPr="00C015B9" w:rsidSect="004B7314">
      <w:type w:val="continuous"/>
      <w:pgSz w:w="11906" w:h="16838"/>
      <w:pgMar w:top="426" w:right="424" w:bottom="536" w:left="56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987" w:rsidRDefault="007C6987" w:rsidP="00AE4A14">
      <w:pPr>
        <w:spacing w:after="0" w:line="240" w:lineRule="auto"/>
      </w:pPr>
      <w:r>
        <w:separator/>
      </w:r>
    </w:p>
  </w:endnote>
  <w:endnote w:type="continuationSeparator" w:id="0">
    <w:p w:rsidR="007C6987" w:rsidRDefault="007C6987" w:rsidP="00AE4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987" w:rsidRDefault="007C6987">
    <w:pPr>
      <w:pStyle w:val="Footer"/>
      <w:jc w:val="center"/>
    </w:pPr>
  </w:p>
  <w:p w:rsidR="007C6987" w:rsidRDefault="007C6987">
    <w:pPr>
      <w:pStyle w:val="Footer"/>
      <w:jc w:val="center"/>
    </w:pPr>
  </w:p>
  <w:p w:rsidR="007C6987" w:rsidRDefault="007C698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987" w:rsidRDefault="007C6987">
    <w:pPr>
      <w:pStyle w:val="Footer"/>
      <w:jc w:val="center"/>
    </w:pPr>
  </w:p>
  <w:p w:rsidR="007C6987" w:rsidRDefault="007C6987">
    <w:pPr>
      <w:pStyle w:val="Footer"/>
      <w:jc w:val="center"/>
    </w:pPr>
  </w:p>
  <w:p w:rsidR="007C6987" w:rsidRDefault="007C698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987" w:rsidRDefault="007C6987" w:rsidP="00AE4A14">
      <w:pPr>
        <w:spacing w:after="0" w:line="240" w:lineRule="auto"/>
      </w:pPr>
      <w:r>
        <w:separator/>
      </w:r>
    </w:p>
  </w:footnote>
  <w:footnote w:type="continuationSeparator" w:id="0">
    <w:p w:rsidR="007C6987" w:rsidRDefault="007C6987" w:rsidP="00AE4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43D43"/>
    <w:multiLevelType w:val="multilevel"/>
    <w:tmpl w:val="35401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4663BA"/>
    <w:multiLevelType w:val="multilevel"/>
    <w:tmpl w:val="59F2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48DF"/>
    <w:rsid w:val="000C54EF"/>
    <w:rsid w:val="00106A9B"/>
    <w:rsid w:val="001A321A"/>
    <w:rsid w:val="001C522A"/>
    <w:rsid w:val="002361C9"/>
    <w:rsid w:val="00242323"/>
    <w:rsid w:val="0024757B"/>
    <w:rsid w:val="002E004B"/>
    <w:rsid w:val="00336019"/>
    <w:rsid w:val="003817C8"/>
    <w:rsid w:val="003B6C8B"/>
    <w:rsid w:val="004B7314"/>
    <w:rsid w:val="004C4417"/>
    <w:rsid w:val="005018DE"/>
    <w:rsid w:val="005476CE"/>
    <w:rsid w:val="005A4BA3"/>
    <w:rsid w:val="005E3765"/>
    <w:rsid w:val="005E5C9D"/>
    <w:rsid w:val="0061273A"/>
    <w:rsid w:val="00656FDB"/>
    <w:rsid w:val="006779CA"/>
    <w:rsid w:val="006F230C"/>
    <w:rsid w:val="00720AA1"/>
    <w:rsid w:val="0073364C"/>
    <w:rsid w:val="0078536C"/>
    <w:rsid w:val="007863B9"/>
    <w:rsid w:val="007C388B"/>
    <w:rsid w:val="007C6987"/>
    <w:rsid w:val="007F6C9A"/>
    <w:rsid w:val="008333C5"/>
    <w:rsid w:val="0084771C"/>
    <w:rsid w:val="008727EE"/>
    <w:rsid w:val="008A59F5"/>
    <w:rsid w:val="008B3AE8"/>
    <w:rsid w:val="008C143A"/>
    <w:rsid w:val="008C4A74"/>
    <w:rsid w:val="009836C3"/>
    <w:rsid w:val="009F332E"/>
    <w:rsid w:val="00A00B00"/>
    <w:rsid w:val="00A50E3C"/>
    <w:rsid w:val="00AE4A14"/>
    <w:rsid w:val="00B20908"/>
    <w:rsid w:val="00B43D5F"/>
    <w:rsid w:val="00B616C8"/>
    <w:rsid w:val="00BC7F60"/>
    <w:rsid w:val="00BD3643"/>
    <w:rsid w:val="00C015B9"/>
    <w:rsid w:val="00C84B9C"/>
    <w:rsid w:val="00CA3833"/>
    <w:rsid w:val="00CA48DF"/>
    <w:rsid w:val="00CB629B"/>
    <w:rsid w:val="00DB23E3"/>
    <w:rsid w:val="00DC0E24"/>
    <w:rsid w:val="00DE3FDC"/>
    <w:rsid w:val="00E37A7D"/>
    <w:rsid w:val="00EB751B"/>
    <w:rsid w:val="00F37957"/>
    <w:rsid w:val="00F93851"/>
    <w:rsid w:val="00FF4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C9A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CA48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A48DF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rsid w:val="00CA48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CA48DF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CA48DF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CA48D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CA48DF"/>
    <w:rPr>
      <w:rFonts w:ascii="Arial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CA48D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locked/>
    <w:rsid w:val="00CA48DF"/>
    <w:rPr>
      <w:rFonts w:ascii="Arial" w:hAnsi="Arial" w:cs="Arial"/>
      <w:vanish/>
      <w:sz w:val="16"/>
      <w:szCs w:val="16"/>
      <w:lang w:eastAsia="ru-RU"/>
    </w:rPr>
  </w:style>
  <w:style w:type="character" w:styleId="Strong">
    <w:name w:val="Strong"/>
    <w:basedOn w:val="DefaultParagraphFont"/>
    <w:uiPriority w:val="99"/>
    <w:qFormat/>
    <w:rsid w:val="0078536C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rsid w:val="00AE4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4A1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E4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E4A1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79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1440</Words>
  <Characters>8211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Давайте познакомимся </dc:title>
  <dc:subject/>
  <dc:creator>User</dc:creator>
  <cp:keywords/>
  <dc:description/>
  <cp:lastModifiedBy>валера</cp:lastModifiedBy>
  <cp:revision>2</cp:revision>
  <cp:lastPrinted>2015-08-22T17:48:00Z</cp:lastPrinted>
  <dcterms:created xsi:type="dcterms:W3CDTF">2018-05-29T17:16:00Z</dcterms:created>
  <dcterms:modified xsi:type="dcterms:W3CDTF">2018-05-29T17:16:00Z</dcterms:modified>
</cp:coreProperties>
</file>